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EA50C" w14:textId="542DA70B" w:rsidR="00806FF3" w:rsidRPr="005A631C" w:rsidRDefault="00DB79E1" w:rsidP="00806FF3">
      <w:pPr>
        <w:rPr>
          <w:sz w:val="24"/>
        </w:rPr>
      </w:pPr>
      <w:r w:rsidRPr="005A631C">
        <w:rPr>
          <w:sz w:val="24"/>
        </w:rPr>
        <w:t xml:space="preserve">Women in Vision UK is delighted to be able to provide three travel awards of £300 </w:t>
      </w:r>
      <w:r w:rsidR="00D12CAF">
        <w:rPr>
          <w:sz w:val="24"/>
        </w:rPr>
        <w:t xml:space="preserve">to support </w:t>
      </w:r>
      <w:bookmarkStart w:id="0" w:name="_GoBack"/>
      <w:bookmarkEnd w:id="0"/>
      <w:r w:rsidRPr="005A631C">
        <w:rPr>
          <w:sz w:val="24"/>
        </w:rPr>
        <w:t>attend</w:t>
      </w:r>
      <w:r w:rsidR="00D12CAF">
        <w:rPr>
          <w:sz w:val="24"/>
        </w:rPr>
        <w:t>ance at</w:t>
      </w:r>
      <w:r w:rsidRPr="005A631C">
        <w:rPr>
          <w:sz w:val="24"/>
        </w:rPr>
        <w:t xml:space="preserve"> the 2020 Cornea and Ocular Surface Gordon Research Conference and</w:t>
      </w:r>
      <w:r w:rsidR="00BE43B7">
        <w:rPr>
          <w:sz w:val="24"/>
        </w:rPr>
        <w:t>/or</w:t>
      </w:r>
      <w:r w:rsidRPr="005A631C">
        <w:rPr>
          <w:sz w:val="24"/>
        </w:rPr>
        <w:t xml:space="preserve"> associated Gordon Research Seminar in Tuscany in February 2020. </w:t>
      </w:r>
      <w:hyperlink r:id="rId10" w:history="1">
        <w:r w:rsidR="005D0272" w:rsidRPr="005D0272">
          <w:rPr>
            <w:color w:val="0000FF"/>
            <w:sz w:val="24"/>
            <w:u w:val="single"/>
          </w:rPr>
          <w:t>https://www.grc.org/cornea-and-ocular-surface-biology-and-pathology-conference/2020/</w:t>
        </w:r>
      </w:hyperlink>
    </w:p>
    <w:p w14:paraId="3F3E9B2C" w14:textId="41985359" w:rsidR="00DB79E1" w:rsidRPr="005A631C" w:rsidRDefault="00DB79E1" w:rsidP="00806FF3">
      <w:pPr>
        <w:rPr>
          <w:sz w:val="24"/>
        </w:rPr>
      </w:pPr>
      <w:r w:rsidRPr="005A631C">
        <w:rPr>
          <w:sz w:val="24"/>
        </w:rPr>
        <w:t xml:space="preserve">Applicants must demonstrate their intention to submit an abstract for the conference. Completed application forms and copies of abstracts should be sent to </w:t>
      </w:r>
      <w:r w:rsidR="004F5718" w:rsidRPr="005A631C">
        <w:rPr>
          <w:sz w:val="24"/>
        </w:rPr>
        <w:t xml:space="preserve">WVUK Secretary, Rebekka Heitmar </w:t>
      </w:r>
      <w:hyperlink r:id="rId11" w:history="1">
        <w:r w:rsidR="004F5718" w:rsidRPr="005A631C">
          <w:rPr>
            <w:rStyle w:val="Hyperlink"/>
            <w:sz w:val="24"/>
          </w:rPr>
          <w:t>R.HEITMAR1@aston.ac.uk</w:t>
        </w:r>
      </w:hyperlink>
      <w:r w:rsidR="004F5718" w:rsidRPr="005A631C">
        <w:rPr>
          <w:sz w:val="24"/>
        </w:rPr>
        <w:t xml:space="preserve"> </w:t>
      </w:r>
      <w:r w:rsidR="00744441">
        <w:rPr>
          <w:sz w:val="24"/>
        </w:rPr>
        <w:t xml:space="preserve">, with the subject “WVUK Travel Award Application” </w:t>
      </w:r>
      <w:r w:rsidR="004F5718" w:rsidRPr="005A631C">
        <w:rPr>
          <w:sz w:val="24"/>
        </w:rPr>
        <w:t xml:space="preserve">by </w:t>
      </w:r>
      <w:r w:rsidR="00BE43B7">
        <w:rPr>
          <w:sz w:val="24"/>
        </w:rPr>
        <w:t xml:space="preserve">5pm on </w:t>
      </w:r>
      <w:r w:rsidR="00BE43B7" w:rsidRPr="00D12CAF">
        <w:rPr>
          <w:sz w:val="24"/>
        </w:rPr>
        <w:t>6</w:t>
      </w:r>
      <w:r w:rsidR="00BE43B7" w:rsidRPr="00D12CAF">
        <w:rPr>
          <w:sz w:val="24"/>
          <w:vertAlign w:val="superscript"/>
        </w:rPr>
        <w:t>th</w:t>
      </w:r>
      <w:r w:rsidR="00BE43B7" w:rsidRPr="00D12CAF">
        <w:rPr>
          <w:sz w:val="24"/>
        </w:rPr>
        <w:t xml:space="preserve"> January 2020</w:t>
      </w:r>
      <w:r w:rsidR="004F5718" w:rsidRPr="00D12CAF">
        <w:rPr>
          <w:sz w:val="24"/>
        </w:rPr>
        <w:t>.</w:t>
      </w:r>
    </w:p>
    <w:p w14:paraId="42884454" w14:textId="129A18E5" w:rsidR="004F5718" w:rsidRPr="005A631C" w:rsidRDefault="004F5718" w:rsidP="00806FF3">
      <w:pPr>
        <w:rPr>
          <w:sz w:val="24"/>
        </w:rPr>
      </w:pPr>
      <w:r w:rsidRPr="005A631C">
        <w:rPr>
          <w:sz w:val="24"/>
        </w:rPr>
        <w:t xml:space="preserve">Applications will be assessed by the WVUK board and the awardees will be notified by </w:t>
      </w:r>
      <w:r w:rsidR="006C05BC">
        <w:rPr>
          <w:sz w:val="24"/>
        </w:rPr>
        <w:t xml:space="preserve">email </w:t>
      </w:r>
      <w:r w:rsidR="00744441" w:rsidRPr="00D12CAF">
        <w:rPr>
          <w:sz w:val="24"/>
        </w:rPr>
        <w:t>early in January 2020 (in advance of the 19</w:t>
      </w:r>
      <w:r w:rsidR="00744441" w:rsidRPr="00D12CAF">
        <w:rPr>
          <w:sz w:val="24"/>
          <w:vertAlign w:val="superscript"/>
        </w:rPr>
        <w:t>th</w:t>
      </w:r>
      <w:r w:rsidR="00744441" w:rsidRPr="00D12CAF">
        <w:rPr>
          <w:sz w:val="24"/>
        </w:rPr>
        <w:t xml:space="preserve"> January registration deadline)</w:t>
      </w:r>
      <w:r w:rsidR="006C05BC" w:rsidRPr="00D12CAF">
        <w:rPr>
          <w:sz w:val="24"/>
        </w:rPr>
        <w:t>.</w:t>
      </w:r>
      <w:r w:rsidR="006C05BC">
        <w:rPr>
          <w:sz w:val="24"/>
        </w:rPr>
        <w:t xml:space="preserve"> </w:t>
      </w:r>
      <w:r w:rsidR="00CD3EA2">
        <w:rPr>
          <w:sz w:val="24"/>
        </w:rPr>
        <w:t xml:space="preserve">Proof of conference attendance (an email from the </w:t>
      </w:r>
      <w:proofErr w:type="spellStart"/>
      <w:r w:rsidR="00CD3EA2">
        <w:rPr>
          <w:sz w:val="24"/>
        </w:rPr>
        <w:t>organisers</w:t>
      </w:r>
      <w:proofErr w:type="spellEnd"/>
      <w:r w:rsidR="00CD3EA2">
        <w:rPr>
          <w:sz w:val="24"/>
        </w:rPr>
        <w:t xml:space="preserve">) will be requested.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76"/>
        <w:gridCol w:w="6474"/>
      </w:tblGrid>
      <w:tr w:rsidR="00650259" w:rsidRPr="005A631C" w14:paraId="2A5BA258" w14:textId="77777777" w:rsidTr="00DB79E1">
        <w:tc>
          <w:tcPr>
            <w:tcW w:w="1538" w:type="pct"/>
            <w:vAlign w:val="bottom"/>
          </w:tcPr>
          <w:p w14:paraId="5FD3AA58" w14:textId="281A91C4" w:rsidR="00650259" w:rsidRPr="005A631C" w:rsidRDefault="004F5718" w:rsidP="00DB79E1">
            <w:pPr>
              <w:rPr>
                <w:sz w:val="24"/>
              </w:rPr>
            </w:pPr>
            <w:r w:rsidRPr="005A631C">
              <w:rPr>
                <w:sz w:val="24"/>
              </w:rPr>
              <w:t>Name</w:t>
            </w:r>
          </w:p>
        </w:tc>
        <w:tc>
          <w:tcPr>
            <w:tcW w:w="3462" w:type="pct"/>
            <w:vAlign w:val="bottom"/>
          </w:tcPr>
          <w:p w14:paraId="563AD71F" w14:textId="77777777" w:rsidR="00650259" w:rsidRPr="005A631C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5A631C" w14:paraId="60940469" w14:textId="77777777" w:rsidTr="00DB79E1">
        <w:tc>
          <w:tcPr>
            <w:tcW w:w="1538" w:type="pct"/>
            <w:vAlign w:val="bottom"/>
          </w:tcPr>
          <w:p w14:paraId="186FDAE5" w14:textId="39D22A50" w:rsidR="00650259" w:rsidRPr="005A631C" w:rsidRDefault="004F5718" w:rsidP="004F5718">
            <w:pPr>
              <w:rPr>
                <w:sz w:val="24"/>
              </w:rPr>
            </w:pPr>
            <w:r w:rsidRPr="005A631C">
              <w:rPr>
                <w:sz w:val="24"/>
              </w:rPr>
              <w:t>Institution</w:t>
            </w:r>
          </w:p>
        </w:tc>
        <w:tc>
          <w:tcPr>
            <w:tcW w:w="3462" w:type="pct"/>
            <w:vAlign w:val="bottom"/>
          </w:tcPr>
          <w:p w14:paraId="162D3D44" w14:textId="77777777" w:rsidR="00650259" w:rsidRPr="005A631C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5A631C" w14:paraId="6666C5C6" w14:textId="77777777" w:rsidTr="00DB79E1">
        <w:tc>
          <w:tcPr>
            <w:tcW w:w="1538" w:type="pct"/>
            <w:vAlign w:val="bottom"/>
          </w:tcPr>
          <w:p w14:paraId="297A1E84" w14:textId="3988F1D2" w:rsidR="00650259" w:rsidRPr="005A631C" w:rsidRDefault="004F5718" w:rsidP="004F5718">
            <w:pPr>
              <w:rPr>
                <w:sz w:val="24"/>
              </w:rPr>
            </w:pPr>
            <w:r w:rsidRPr="005A631C">
              <w:rPr>
                <w:sz w:val="24"/>
              </w:rPr>
              <w:t>Applicant Position</w:t>
            </w:r>
          </w:p>
        </w:tc>
        <w:tc>
          <w:tcPr>
            <w:tcW w:w="3462" w:type="pct"/>
            <w:vAlign w:val="bottom"/>
          </w:tcPr>
          <w:p w14:paraId="4CF176C8" w14:textId="77777777" w:rsidR="00650259" w:rsidRPr="005A631C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5A631C" w14:paraId="2567DFAB" w14:textId="77777777" w:rsidTr="00DB79E1">
        <w:tc>
          <w:tcPr>
            <w:tcW w:w="1538" w:type="pct"/>
            <w:vAlign w:val="bottom"/>
          </w:tcPr>
          <w:p w14:paraId="0FBE2515" w14:textId="40175042" w:rsidR="00650259" w:rsidRPr="005A631C" w:rsidRDefault="005A631C" w:rsidP="005A631C">
            <w:pPr>
              <w:rPr>
                <w:sz w:val="24"/>
              </w:rPr>
            </w:pPr>
            <w:r w:rsidRPr="005A631C">
              <w:rPr>
                <w:sz w:val="24"/>
              </w:rPr>
              <w:t>Email</w:t>
            </w:r>
          </w:p>
        </w:tc>
        <w:tc>
          <w:tcPr>
            <w:tcW w:w="3462" w:type="pct"/>
            <w:vAlign w:val="bottom"/>
          </w:tcPr>
          <w:p w14:paraId="0CA15C8A" w14:textId="77777777" w:rsidR="00650259" w:rsidRPr="005A631C" w:rsidRDefault="00650259" w:rsidP="005D6CC7">
            <w:pPr>
              <w:spacing w:before="120"/>
              <w:rPr>
                <w:sz w:val="24"/>
              </w:rPr>
            </w:pPr>
          </w:p>
        </w:tc>
      </w:tr>
    </w:tbl>
    <w:p w14:paraId="623C0D33" w14:textId="77777777" w:rsidR="00806FF3" w:rsidRPr="005A631C" w:rsidRDefault="00806FF3" w:rsidP="0073326A">
      <w:pPr>
        <w:spacing w:after="0"/>
        <w:rPr>
          <w:sz w:val="24"/>
        </w:rPr>
      </w:pPr>
    </w:p>
    <w:p w14:paraId="609D6F2C" w14:textId="7CC62087" w:rsidR="00FA452D" w:rsidRPr="005A631C" w:rsidRDefault="00FA452D" w:rsidP="00FA452D">
      <w:pPr>
        <w:spacing w:after="0"/>
        <w:rPr>
          <w:sz w:val="24"/>
        </w:rPr>
      </w:pPr>
      <w:r w:rsidRPr="005A631C">
        <w:rPr>
          <w:sz w:val="24"/>
        </w:rPr>
        <w:t xml:space="preserve">Please explain your reasons for applying for this </w:t>
      </w:r>
      <w:r w:rsidR="005A631C" w:rsidRPr="005A631C">
        <w:rPr>
          <w:sz w:val="24"/>
        </w:rPr>
        <w:t>award</w:t>
      </w:r>
      <w:r w:rsidRPr="005A631C">
        <w:rPr>
          <w:sz w:val="24"/>
        </w:rPr>
        <w:t xml:space="preserve">, including the relevance of this conference to your work, the benefits to your career, other funding sources you have considered and any other relevant information. </w:t>
      </w:r>
      <w:r w:rsidRPr="006C05BC">
        <w:rPr>
          <w:i/>
          <w:sz w:val="24"/>
        </w:rPr>
        <w:t>200 words maximum.</w:t>
      </w:r>
    </w:p>
    <w:p w14:paraId="5E9FF92F" w14:textId="41CCC42D" w:rsidR="005A631C" w:rsidRDefault="00656A7D" w:rsidP="005A631C">
      <w:pPr>
        <w:spacing w:after="0"/>
        <w:rPr>
          <w:sz w:val="24"/>
        </w:rPr>
      </w:pPr>
      <w:r w:rsidRPr="00656A7D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C1305D" wp14:editId="678ED879">
                <wp:simplePos x="0" y="0"/>
                <wp:positionH relativeFrom="margin">
                  <wp:align>right</wp:align>
                </wp:positionH>
                <wp:positionV relativeFrom="paragraph">
                  <wp:posOffset>393065</wp:posOffset>
                </wp:positionV>
                <wp:extent cx="5924550" cy="1404620"/>
                <wp:effectExtent l="0" t="0" r="1905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placeholder>
                                <w:docPart w:val="35C6CD3BAA9B41CEB41CB11CE154FA5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46B2262" w14:textId="690A6C29" w:rsidR="00656A7D" w:rsidRDefault="00656A7D">
                                <w:r>
                                  <w:t>[</w:t>
                                </w:r>
                                <w:r>
                                  <w:rPr>
                                    <w:sz w:val="24"/>
                                  </w:rPr>
                                  <w:t>Your text here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C130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5.3pt;margin-top:30.95pt;width:466.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">
                <v:textbox style="mso-fit-shape-to-text:t">
                  <w:txbxContent>
                    <w:sdt>
                      <w:sdtPr>
                        <w:id w:val="568603642"/>
                        <w:placeholder>
                          <w:docPart w:val="35C6CD3BAA9B41CEB41CB11CE154FA5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46B2262" w14:textId="690A6C29" w:rsidR="00656A7D" w:rsidRDefault="00656A7D">
                          <w:r>
                            <w:t>[</w:t>
                          </w:r>
                          <w:r>
                            <w:rPr>
                              <w:sz w:val="24"/>
                            </w:rPr>
                            <w:t>Your text here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</w:p>
    <w:p w14:paraId="7EBB92EE" w14:textId="771D8037" w:rsidR="006C05BC" w:rsidRPr="005A631C" w:rsidRDefault="006C05BC" w:rsidP="005A631C">
      <w:pPr>
        <w:spacing w:after="0"/>
        <w:rPr>
          <w:sz w:val="24"/>
        </w:rPr>
      </w:pPr>
    </w:p>
    <w:sectPr w:rsidR="006C05BC" w:rsidRPr="005A631C" w:rsidSect="0073326A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EDACF" w14:textId="77777777" w:rsidR="00FA452D" w:rsidRDefault="00FA452D" w:rsidP="00650259">
      <w:pPr>
        <w:spacing w:after="0" w:line="240" w:lineRule="auto"/>
      </w:pPr>
      <w:r>
        <w:separator/>
      </w:r>
    </w:p>
  </w:endnote>
  <w:endnote w:type="continuationSeparator" w:id="0">
    <w:p w14:paraId="4DC53BCF" w14:textId="77777777" w:rsidR="00FA452D" w:rsidRDefault="00FA452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E669D3E-361A-486F-8830-26872FC7380D}"/>
    <w:embedBold r:id="rId2" w:fontKey="{C4C11B20-19F7-4C71-9D36-39D3F9A2402E}"/>
    <w:embedItalic r:id="rId3" w:fontKey="{47BD4708-5B25-41B1-94AC-97679B4C43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D607870-3B38-4870-9BE9-BB377A225919}"/>
    <w:embedBold r:id="rId5" w:fontKey="{365179FE-3BAA-4031-9D44-E0F181E0A3FA}"/>
    <w:embedItalic r:id="rId6" w:fontKey="{F774FD3A-49EA-4B01-820D-31B297B23C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83B3FE1-407A-4999-A814-BE2F9B3BCD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C2FFE17-49C7-4D24-867E-C0EB83370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FA452D" w:rsidRPr="0073326A" w14:paraId="6FD6DF47" w14:textId="77777777" w:rsidTr="00FA452D">
      <w:tc>
        <w:tcPr>
          <w:tcW w:w="4675" w:type="dxa"/>
          <w:vAlign w:val="center"/>
        </w:tcPr>
        <w:p w14:paraId="2D591AD7" w14:textId="77777777" w:rsidR="00FA452D" w:rsidRPr="0073326A" w:rsidRDefault="00FA452D" w:rsidP="00DB79E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E676692" w14:textId="77777777" w:rsidR="00FA452D" w:rsidRPr="0073326A" w:rsidRDefault="00FA452D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140AABE" w14:textId="77777777" w:rsidR="00FA452D" w:rsidRDefault="00FA452D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D310C" w14:textId="77777777" w:rsidR="00FA452D" w:rsidRDefault="00FA452D" w:rsidP="00650259">
      <w:pPr>
        <w:spacing w:after="0" w:line="240" w:lineRule="auto"/>
      </w:pPr>
      <w:r>
        <w:separator/>
      </w:r>
    </w:p>
  </w:footnote>
  <w:footnote w:type="continuationSeparator" w:id="0">
    <w:p w14:paraId="34FB4BA1" w14:textId="77777777" w:rsidR="00FA452D" w:rsidRDefault="00FA452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756"/>
      <w:gridCol w:w="6604"/>
    </w:tblGrid>
    <w:tr w:rsidR="00FA452D" w:rsidRPr="00713D1C" w14:paraId="27D9228D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2C85DE32" w14:textId="7CF57D04" w:rsidR="00FA452D" w:rsidRPr="00713D1C" w:rsidRDefault="004A2867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GB" w:eastAsia="en-GB"/>
            </w:rPr>
            <w:pict w14:anchorId="39FD5F1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7pt;height:100pt">
                <v:imagedata r:id="rId1" o:title="WVUK"/>
              </v:shape>
            </w:pict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6A9FE14" w14:textId="77777777" w:rsidR="00FA452D" w:rsidRDefault="00FA452D" w:rsidP="00DB79E1">
          <w:pPr>
            <w:pStyle w:val="Header"/>
          </w:pPr>
          <w:r>
            <w:t>Women in Vision UK</w:t>
          </w:r>
        </w:p>
        <w:p w14:paraId="62851DE7" w14:textId="77777777" w:rsidR="00FA452D" w:rsidRPr="00732B16" w:rsidRDefault="00FA452D" w:rsidP="00DB79E1">
          <w:pPr>
            <w:pStyle w:val="Header"/>
          </w:pPr>
          <w:r w:rsidRPr="00DB79E1">
            <w:t>2020 Cornea and Ocular Surface Gordon Research Conference</w:t>
          </w:r>
          <w:r>
            <w:t xml:space="preserve"> Travel Award Application</w:t>
          </w:r>
        </w:p>
      </w:tc>
    </w:tr>
  </w:tbl>
  <w:p w14:paraId="500F49D2" w14:textId="77777777" w:rsidR="00FA452D" w:rsidRDefault="00FA452D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9E1"/>
    <w:rsid w:val="00052382"/>
    <w:rsid w:val="0006568A"/>
    <w:rsid w:val="00076F0F"/>
    <w:rsid w:val="00084253"/>
    <w:rsid w:val="00097520"/>
    <w:rsid w:val="000D1F49"/>
    <w:rsid w:val="001727CA"/>
    <w:rsid w:val="00290F5E"/>
    <w:rsid w:val="002C56E6"/>
    <w:rsid w:val="00335230"/>
    <w:rsid w:val="00361E11"/>
    <w:rsid w:val="003B22F0"/>
    <w:rsid w:val="003B4744"/>
    <w:rsid w:val="003F0847"/>
    <w:rsid w:val="003F55D9"/>
    <w:rsid w:val="0040090B"/>
    <w:rsid w:val="0046302A"/>
    <w:rsid w:val="00487D2D"/>
    <w:rsid w:val="004A2867"/>
    <w:rsid w:val="004D5D62"/>
    <w:rsid w:val="004F5718"/>
    <w:rsid w:val="005112D0"/>
    <w:rsid w:val="00577E06"/>
    <w:rsid w:val="005A3BF7"/>
    <w:rsid w:val="005A631C"/>
    <w:rsid w:val="005D0272"/>
    <w:rsid w:val="005D6CC7"/>
    <w:rsid w:val="005F2035"/>
    <w:rsid w:val="005F7990"/>
    <w:rsid w:val="0063739C"/>
    <w:rsid w:val="00650259"/>
    <w:rsid w:val="00651C81"/>
    <w:rsid w:val="00656A7D"/>
    <w:rsid w:val="006C05BC"/>
    <w:rsid w:val="006E62D8"/>
    <w:rsid w:val="00713D1C"/>
    <w:rsid w:val="00732B16"/>
    <w:rsid w:val="0073326A"/>
    <w:rsid w:val="00744441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43B7"/>
    <w:rsid w:val="00BE62EE"/>
    <w:rsid w:val="00C003BA"/>
    <w:rsid w:val="00C46878"/>
    <w:rsid w:val="00C72268"/>
    <w:rsid w:val="00CB4A51"/>
    <w:rsid w:val="00CD3EA2"/>
    <w:rsid w:val="00CD4532"/>
    <w:rsid w:val="00CD47B0"/>
    <w:rsid w:val="00CE6104"/>
    <w:rsid w:val="00CE7918"/>
    <w:rsid w:val="00D12CAF"/>
    <w:rsid w:val="00D16163"/>
    <w:rsid w:val="00DB3FAD"/>
    <w:rsid w:val="00DB79E1"/>
    <w:rsid w:val="00E61C09"/>
    <w:rsid w:val="00E677FE"/>
    <w:rsid w:val="00EB3B58"/>
    <w:rsid w:val="00EC7359"/>
    <w:rsid w:val="00EE3054"/>
    <w:rsid w:val="00F00606"/>
    <w:rsid w:val="00F01256"/>
    <w:rsid w:val="00FA452D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  <w14:docId w14:val="3BC151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8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.HEITMAR1@aston.ac.uk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grc.org/cornea-and-ocular-surface-biology-and-pathology-conference/202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earns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5C6CD3BAA9B41CEB41CB11CE154F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F8AF0-69CA-44D7-8483-9907011EC971}"/>
      </w:docPartPr>
      <w:docPartBody>
        <w:p w:rsidR="000950EB" w:rsidRDefault="00ED3238" w:rsidP="00ED3238">
          <w:pPr>
            <w:pStyle w:val="35C6CD3BAA9B41CEB41CB11CE154FA5B"/>
          </w:pPr>
          <w:r>
            <w:t>[</w:t>
          </w:r>
          <w:r>
            <w:rPr>
              <w:sz w:val="24"/>
            </w:rPr>
            <w:t>Your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F8D"/>
    <w:rsid w:val="000950EB"/>
    <w:rsid w:val="00463F8D"/>
    <w:rsid w:val="00ED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253C2C4F5B462A9584C7D28C15EA15">
    <w:name w:val="9A253C2C4F5B462A9584C7D28C15EA15"/>
  </w:style>
  <w:style w:type="paragraph" w:customStyle="1" w:styleId="364BB93D754542F7B105F303679E2AC8">
    <w:name w:val="364BB93D754542F7B105F303679E2AC8"/>
  </w:style>
  <w:style w:type="paragraph" w:customStyle="1" w:styleId="8712816AAA984169861EEF0F763C1DBB">
    <w:name w:val="8712816AAA984169861EEF0F763C1DBB"/>
  </w:style>
  <w:style w:type="paragraph" w:customStyle="1" w:styleId="990AAA2F8B614CAF94AE286119CEC2BB">
    <w:name w:val="990AAA2F8B614CAF94AE286119CEC2BB"/>
  </w:style>
  <w:style w:type="paragraph" w:customStyle="1" w:styleId="FAA9735F9F2448048E680F84D12BFA6F">
    <w:name w:val="FAA9735F9F2448048E680F84D12BFA6F"/>
  </w:style>
  <w:style w:type="paragraph" w:customStyle="1" w:styleId="0C535D6E4C314B428678D11BFBFFB764">
    <w:name w:val="0C535D6E4C314B428678D11BFBFFB764"/>
  </w:style>
  <w:style w:type="paragraph" w:customStyle="1" w:styleId="AB3C86A8B4934D8ABEAD4A446C794C33">
    <w:name w:val="AB3C86A8B4934D8ABEAD4A446C794C33"/>
  </w:style>
  <w:style w:type="paragraph" w:customStyle="1" w:styleId="D543C1A81DAC4DE7B54AEB383A7332F5">
    <w:name w:val="D543C1A81DAC4DE7B54AEB383A7332F5"/>
  </w:style>
  <w:style w:type="paragraph" w:customStyle="1" w:styleId="4D63C107A06E414FB96C2E9D8D3B3B29">
    <w:name w:val="4D63C107A06E414FB96C2E9D8D3B3B29"/>
  </w:style>
  <w:style w:type="paragraph" w:customStyle="1" w:styleId="3B8A1330E97E4452AA07BB2B85F7BE7C">
    <w:name w:val="3B8A1330E97E4452AA07BB2B85F7BE7C"/>
  </w:style>
  <w:style w:type="paragraph" w:customStyle="1" w:styleId="12D9EE06611E4406BBDB00501F474C14">
    <w:name w:val="12D9EE06611E4406BBDB00501F474C14"/>
  </w:style>
  <w:style w:type="paragraph" w:customStyle="1" w:styleId="53194B1E13F94F1A871F4B17B60F5A57">
    <w:name w:val="53194B1E13F94F1A871F4B17B60F5A57"/>
  </w:style>
  <w:style w:type="paragraph" w:customStyle="1" w:styleId="CE64E44429DC4D98B3D6526B0C6F2FCE">
    <w:name w:val="CE64E44429DC4D98B3D6526B0C6F2FCE"/>
  </w:style>
  <w:style w:type="paragraph" w:customStyle="1" w:styleId="16063C9893C84C549ACD2BA1B021A60A">
    <w:name w:val="16063C9893C84C549ACD2BA1B021A60A"/>
  </w:style>
  <w:style w:type="paragraph" w:customStyle="1" w:styleId="67D7733BA5C8499282EE230A2B094865">
    <w:name w:val="67D7733BA5C8499282EE230A2B094865"/>
  </w:style>
  <w:style w:type="paragraph" w:customStyle="1" w:styleId="F68319C0D4A14762825FA4167CA8C46E">
    <w:name w:val="F68319C0D4A14762825FA4167CA8C46E"/>
  </w:style>
  <w:style w:type="paragraph" w:customStyle="1" w:styleId="D62A4ADC88B647ACBA83F9E2CED5FADF">
    <w:name w:val="D62A4ADC88B647ACBA83F9E2CED5FADF"/>
  </w:style>
  <w:style w:type="paragraph" w:customStyle="1" w:styleId="313DBA5B7FB444FCBFA45D3EC5854406">
    <w:name w:val="313DBA5B7FB444FCBFA45D3EC5854406"/>
  </w:style>
  <w:style w:type="paragraph" w:customStyle="1" w:styleId="3B267B76C8EC4BB5A48169124149DC6F">
    <w:name w:val="3B267B76C8EC4BB5A48169124149DC6F"/>
  </w:style>
  <w:style w:type="paragraph" w:customStyle="1" w:styleId="2298CBB95C6D48B8930E99EDA62BFE09">
    <w:name w:val="2298CBB95C6D48B8930E99EDA62BFE09"/>
    <w:rsid w:val="00463F8D"/>
  </w:style>
  <w:style w:type="character" w:styleId="PlaceholderText">
    <w:name w:val="Placeholder Text"/>
    <w:basedOn w:val="DefaultParagraphFont"/>
    <w:uiPriority w:val="99"/>
    <w:semiHidden/>
    <w:rsid w:val="00463F8D"/>
    <w:rPr>
      <w:color w:val="808080"/>
    </w:rPr>
  </w:style>
  <w:style w:type="paragraph" w:customStyle="1" w:styleId="2CFB9BFA339C4826B1220FC7E46EE35C">
    <w:name w:val="2CFB9BFA339C4826B1220FC7E46EE35C"/>
    <w:rsid w:val="00463F8D"/>
  </w:style>
  <w:style w:type="paragraph" w:customStyle="1" w:styleId="35C6CD3BAA9B41CEB41CB11CE154FA5B">
    <w:name w:val="35C6CD3BAA9B41CEB41CB11CE154FA5B"/>
    <w:rsid w:val="00ED323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A118AE6EB7543A7EC38CAF65D6D8B" ma:contentTypeVersion="5" ma:contentTypeDescription="Create a new document." ma:contentTypeScope="" ma:versionID="892374bc737cc4e10ad58bf9f667d7aa">
  <xsd:schema xmlns:xsd="http://www.w3.org/2001/XMLSchema" xmlns:xs="http://www.w3.org/2001/XMLSchema" xmlns:p="http://schemas.microsoft.com/office/2006/metadata/properties" xmlns:ns3="2c0728d4-b628-46ac-beb8-1847ad0e6c02" xmlns:ns4="2c43926a-b248-4fb5-8692-7f03bd5c687b" targetNamespace="http://schemas.microsoft.com/office/2006/metadata/properties" ma:root="true" ma:fieldsID="5583f480578088dc1031ed52844b30cb" ns3:_="" ns4:_="">
    <xsd:import namespace="2c0728d4-b628-46ac-beb8-1847ad0e6c02"/>
    <xsd:import namespace="2c43926a-b248-4fb5-8692-7f03bd5c68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728d4-b628-46ac-beb8-1847ad0e6c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3926a-b248-4fb5-8692-7f03bd5c68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2c43926a-b248-4fb5-8692-7f03bd5c687b"/>
    <ds:schemaRef ds:uri="http://www.w3.org/XML/1998/namespace"/>
    <ds:schemaRef ds:uri="http://purl.org/dc/elements/1.1/"/>
    <ds:schemaRef ds:uri="2c0728d4-b628-46ac-beb8-1847ad0e6c02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E4AF5E6-D8F4-4B54-ABA5-7CB595DA0A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728d4-b628-46ac-beb8-1847ad0e6c02"/>
    <ds:schemaRef ds:uri="2c43926a-b248-4fb5-8692-7f03bd5c6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195</Words>
  <Characters>1112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2019-12-11T16:09:00Z</dcterms:created>
  <dcterms:modified xsi:type="dcterms:W3CDTF">2019-12-11T16:09:00Z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0x010100196A118AE6EB7543A7EC38CAF65D6D8B</vt:lpwstr>
  </property>
</Properties>
</file>